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9A577" w14:textId="4D8D8920" w:rsidR="00561D4A" w:rsidRPr="008E06E9" w:rsidRDefault="00561D4A" w:rsidP="00561D4A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color w:val="1F497D" w:themeColor="text2"/>
          <w:sz w:val="56"/>
          <w:szCs w:val="56"/>
          <w:cs/>
        </w:rPr>
      </w:pPr>
      <w:r w:rsidRPr="008E06E9">
        <w:rPr>
          <w:rFonts w:ascii="Browallia New" w:hAnsi="Browallia New" w:cs="Browallia New"/>
          <w:noProof/>
          <w:color w:val="1F497D" w:themeColor="text2"/>
          <w:sz w:val="44"/>
          <w:szCs w:val="52"/>
        </w:rPr>
        <w:drawing>
          <wp:anchor distT="0" distB="0" distL="114300" distR="114300" simplePos="0" relativeHeight="251701248" behindDoc="0" locked="0" layoutInCell="1" allowOverlap="1" wp14:anchorId="185A6F3E" wp14:editId="5F382B88">
            <wp:simplePos x="0" y="0"/>
            <wp:positionH relativeFrom="margin">
              <wp:posOffset>-172720</wp:posOffset>
            </wp:positionH>
            <wp:positionV relativeFrom="margin">
              <wp:align>top</wp:align>
            </wp:positionV>
            <wp:extent cx="1657350" cy="1657350"/>
            <wp:effectExtent l="0" t="0" r="0" b="0"/>
            <wp:wrapSquare wrapText="bothSides"/>
            <wp:docPr id="71673948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06E9" w:rsidRPr="008E06E9">
        <w:rPr>
          <w:rFonts w:ascii="Browallia New" w:hAnsi="Browallia New" w:cs="Browallia New"/>
          <w:noProof/>
          <w:color w:val="1F497D" w:themeColor="text2"/>
          <w:sz w:val="56"/>
          <w:szCs w:val="56"/>
        </w:rPr>
        <w:t xml:space="preserve">INC </w:t>
      </w:r>
      <w:bookmarkStart w:id="0" w:name="_Hlk183101192"/>
      <w:r w:rsidR="003A71B8">
        <w:rPr>
          <w:rFonts w:ascii="Browallia New" w:hAnsi="Browallia New" w:cs="Browallia New"/>
          <w:noProof/>
          <w:color w:val="1F497D" w:themeColor="text2"/>
          <w:sz w:val="56"/>
          <w:szCs w:val="56"/>
        </w:rPr>
        <w:t>01-05</w:t>
      </w:r>
      <w:r w:rsidR="008E06E9" w:rsidRPr="008E06E9">
        <w:rPr>
          <w:rFonts w:ascii="Browallia New" w:hAnsi="Browallia New" w:cs="Browallia New"/>
          <w:noProof/>
          <w:color w:val="1F497D" w:themeColor="text2"/>
          <w:sz w:val="56"/>
          <w:szCs w:val="56"/>
        </w:rPr>
        <w:t xml:space="preserve"> </w:t>
      </w:r>
      <w:bookmarkEnd w:id="0"/>
      <w:r w:rsidR="008E06E9" w:rsidRPr="008E06E9">
        <w:rPr>
          <w:rFonts w:ascii="Browallia New" w:hAnsi="Browallia New" w:cs="Browallia New" w:hint="cs"/>
          <w:noProof/>
          <w:color w:val="1F497D" w:themeColor="text2"/>
          <w:sz w:val="56"/>
          <w:szCs w:val="56"/>
          <w:cs/>
        </w:rPr>
        <w:t>มีนาคม 2568</w:t>
      </w:r>
    </w:p>
    <w:p w14:paraId="694AF1B2" w14:textId="162FB2FD" w:rsidR="00380F01" w:rsidRDefault="00561D4A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4217712" wp14:editId="084498BF">
                <wp:simplePos x="0" y="0"/>
                <wp:positionH relativeFrom="page">
                  <wp:posOffset>5267325</wp:posOffset>
                </wp:positionH>
                <wp:positionV relativeFrom="paragraph">
                  <wp:posOffset>107950</wp:posOffset>
                </wp:positionV>
                <wp:extent cx="2085975" cy="980440"/>
                <wp:effectExtent l="19050" t="19050" r="28575" b="10160"/>
                <wp:wrapNone/>
                <wp:docPr id="102079528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5975" cy="980440"/>
                          <a:chOff x="0" y="0"/>
                          <a:chExt cx="2130756" cy="866693"/>
                        </a:xfrm>
                      </wpg:grpSpPr>
                      <wps:wsp>
                        <wps:cNvPr id="1601480947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4162877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2DA2FF" w14:textId="77777777" w:rsidR="00286370" w:rsidRPr="00570D3E" w:rsidRDefault="00286370" w:rsidP="0028637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217712" id="Group 16" o:spid="_x0000_s1026" style="position:absolute;left:0;text-align:left;margin-left:414.75pt;margin-top:8.5pt;width:164.25pt;height:77.2pt;z-index:2516981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" filled="f" stroked="f">
                  <v:textbox>
                    <w:txbxContent>
                      <w:p w14:paraId="682DA2FF" w14:textId="77777777" w:rsidR="00286370" w:rsidRPr="00570D3E" w:rsidRDefault="00286370" w:rsidP="0028637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51E82" w:rsidRPr="008B65FA">
        <w:rPr>
          <w:rFonts w:ascii="Browallia New" w:hAnsi="Browallia New" w:cs="Browallia New"/>
          <w:noProof/>
        </w:rPr>
        <w:drawing>
          <wp:anchor distT="0" distB="0" distL="114300" distR="114300" simplePos="0" relativeHeight="251699200" behindDoc="0" locked="0" layoutInCell="1" allowOverlap="1" wp14:anchorId="390DEC4C" wp14:editId="3A805B30">
            <wp:simplePos x="0" y="0"/>
            <wp:positionH relativeFrom="column">
              <wp:posOffset>4912047</wp:posOffset>
            </wp:positionH>
            <wp:positionV relativeFrom="paragraph">
              <wp:posOffset>176530</wp:posOffset>
            </wp:positionV>
            <wp:extent cx="476250" cy="852170"/>
            <wp:effectExtent l="0" t="0" r="0" b="5080"/>
            <wp:wrapNone/>
            <wp:docPr id="1672210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1E82" w:rsidRPr="008B65FA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FE84B1" wp14:editId="1C59F53B">
                <wp:simplePos x="0" y="0"/>
                <wp:positionH relativeFrom="margin">
                  <wp:posOffset>1665927</wp:posOffset>
                </wp:positionH>
                <wp:positionV relativeFrom="paragraph">
                  <wp:posOffset>107950</wp:posOffset>
                </wp:positionV>
                <wp:extent cx="3076575" cy="419100"/>
                <wp:effectExtent l="19050" t="19050" r="28575" b="19050"/>
                <wp:wrapNone/>
                <wp:docPr id="1974352204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29741A" w14:textId="7F3C39CD" w:rsidR="00286370" w:rsidRPr="008B65FA" w:rsidRDefault="00286370" w:rsidP="008B65F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XJ612 DMK</w:t>
                            </w:r>
                            <w:r w:rsidR="008B65FA" w:rsidRPr="008B65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00.55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– </w:t>
                            </w:r>
                            <w:r w:rsidR="008B65FA"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 xml:space="preserve">08.40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FE84B1" id="Rectangle: Rounded Corners 12" o:spid="_x0000_s1029" style="position:absolute;left:0;text-align:left;margin-left:131.2pt;margin-top:8.5pt;width:242.2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DuBJvr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6C29741A" w14:textId="7F3C39CD" w:rsidR="00286370" w:rsidRPr="008B65FA" w:rsidRDefault="00286370" w:rsidP="008B65F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</w:pP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XJ612 DMK</w:t>
                      </w:r>
                      <w:r w:rsidR="008B65FA" w:rsidRPr="008B65FA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00.55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– </w:t>
                      </w:r>
                      <w:r w:rsidR="008B65FA"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 xml:space="preserve">08.40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5AB2775" w14:textId="58C74DD0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F85FE84" w14:textId="794D3E98" w:rsidR="00380F01" w:rsidRDefault="00351E82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B198E81" wp14:editId="081D667E">
                <wp:simplePos x="0" y="0"/>
                <wp:positionH relativeFrom="margin">
                  <wp:posOffset>1643702</wp:posOffset>
                </wp:positionH>
                <wp:positionV relativeFrom="paragraph">
                  <wp:posOffset>163195</wp:posOffset>
                </wp:positionV>
                <wp:extent cx="3076575" cy="419100"/>
                <wp:effectExtent l="19050" t="19050" r="28575" b="19050"/>
                <wp:wrapNone/>
                <wp:docPr id="108254360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383C81" w14:textId="77777777" w:rsidR="00286370" w:rsidRPr="008B65FA" w:rsidRDefault="00286370" w:rsidP="008B65F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 xml:space="preserve">XJ613 </w:t>
                            </w:r>
                            <w:proofErr w:type="gramStart"/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KIX(</w:t>
                            </w:r>
                            <w:proofErr w:type="gramEnd"/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09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50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–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13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50)DMK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198E81" id="_x0000_s1030" style="position:absolute;left:0;text-align:left;margin-left:129.45pt;margin-top:12.85pt;width:242.25pt;height:3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CE7LHs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02383C81" w14:textId="77777777" w:rsidR="00286370" w:rsidRPr="008B65FA" w:rsidRDefault="00286370" w:rsidP="008B65F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</w:pP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 xml:space="preserve">XJ613 </w:t>
                      </w:r>
                      <w:proofErr w:type="gramStart"/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KIX(</w:t>
                      </w:r>
                      <w:proofErr w:type="gramEnd"/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09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>.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50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–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13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>.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50)DMK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39C584F" w14:textId="09D8DF87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B37022B" w14:textId="2421A48E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B206140" w14:textId="21821EEA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6AC354A" w14:textId="77777777" w:rsidR="00AB6911" w:rsidRPr="008B65FA" w:rsidRDefault="00AB6911" w:rsidP="00351E82">
      <w:pPr>
        <w:tabs>
          <w:tab w:val="left" w:pos="4111"/>
        </w:tabs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6936443" w14:textId="5AE75757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0D573F12" w14:textId="19FF758E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BECBA37" w14:textId="1ED73277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FA76507" w14:textId="1A7220A7" w:rsidR="00286370" w:rsidRPr="008B65FA" w:rsidRDefault="00286370" w:rsidP="00286370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3DB8EFE" w14:textId="45833601" w:rsidR="00286370" w:rsidRPr="008B65FA" w:rsidRDefault="00752F95" w:rsidP="00286370">
      <w:pPr>
        <w:rPr>
          <w:rFonts w:ascii="Browallia New" w:hAnsi="Browallia New" w:cs="Browallia New"/>
        </w:rPr>
      </w:pPr>
      <w:r w:rsidRPr="008B65FA">
        <w:rPr>
          <w:rFonts w:ascii="Browallia New" w:hAnsi="Browallia New" w:cs="Browallia New"/>
        </w:rPr>
        <w:t xml:space="preserve">     </w:t>
      </w:r>
    </w:p>
    <w:p w14:paraId="69096AC1" w14:textId="77777777" w:rsidR="00286370" w:rsidRPr="008B65FA" w:rsidRDefault="00286370" w:rsidP="00286370">
      <w:pPr>
        <w:rPr>
          <w:rFonts w:ascii="Browallia New" w:hAnsi="Browallia New" w:cs="Browallia New"/>
        </w:rPr>
      </w:pPr>
    </w:p>
    <w:p w14:paraId="29516F11" w14:textId="77777777" w:rsidR="00286370" w:rsidRPr="008B65FA" w:rsidRDefault="00286370" w:rsidP="00286370">
      <w:pPr>
        <w:rPr>
          <w:rFonts w:ascii="Browallia New" w:hAnsi="Browallia New" w:cs="Browallia New"/>
        </w:rPr>
      </w:pPr>
    </w:p>
    <w:tbl>
      <w:tblPr>
        <w:tblStyle w:val="TableGrid1"/>
        <w:tblpPr w:leftFromText="180" w:rightFromText="180" w:vertAnchor="page" w:horzAnchor="margin" w:tblpXSpec="center" w:tblpY="3271"/>
        <w:tblW w:w="11184" w:type="dxa"/>
        <w:tblLook w:val="04A0" w:firstRow="1" w:lastRow="0" w:firstColumn="1" w:lastColumn="0" w:noHBand="0" w:noVBand="1"/>
      </w:tblPr>
      <w:tblGrid>
        <w:gridCol w:w="715"/>
        <w:gridCol w:w="5250"/>
        <w:gridCol w:w="774"/>
        <w:gridCol w:w="842"/>
        <w:gridCol w:w="844"/>
        <w:gridCol w:w="2759"/>
      </w:tblGrid>
      <w:tr w:rsidR="00286370" w:rsidRPr="008B65FA" w14:paraId="4ACF2F0F" w14:textId="77777777" w:rsidTr="00752F95">
        <w:trPr>
          <w:trHeight w:val="740"/>
        </w:trPr>
        <w:tc>
          <w:tcPr>
            <w:tcW w:w="474" w:type="dxa"/>
            <w:vMerge w:val="restart"/>
            <w:shd w:val="clear" w:color="auto" w:fill="0000FF"/>
            <w:vAlign w:val="center"/>
          </w:tcPr>
          <w:p w14:paraId="341EA9CE" w14:textId="77777777" w:rsidR="00286370" w:rsidRPr="008B65FA" w:rsidRDefault="00286370" w:rsidP="00A348E5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17651A62" w14:textId="66027904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69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B1CD3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821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A5F84" w14:textId="0E58107E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86370" w:rsidRPr="008B65FA" w14:paraId="0078B1BB" w14:textId="77777777" w:rsidTr="00752F95">
        <w:trPr>
          <w:trHeight w:val="60"/>
        </w:trPr>
        <w:tc>
          <w:tcPr>
            <w:tcW w:w="474" w:type="dxa"/>
            <w:vMerge/>
            <w:vAlign w:val="center"/>
          </w:tcPr>
          <w:p w14:paraId="094D1FB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6EC5FA47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1F7758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E32470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48" w:type="dxa"/>
            <w:shd w:val="clear" w:color="auto" w:fill="0000FF"/>
            <w:vAlign w:val="center"/>
          </w:tcPr>
          <w:p w14:paraId="09DCC6F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821" w:type="dxa"/>
            <w:vMerge/>
          </w:tcPr>
          <w:p w14:paraId="75CACF1E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286370" w:rsidRPr="008B65FA" w14:paraId="093C4752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314701EA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C214395" w14:textId="181BB4CD" w:rsidR="00286370" w:rsidRPr="008B65FA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(ดอนเมือง)                                                                                                                   </w:t>
            </w:r>
            <w:r w:rsidR="00752F95" w:rsidRPr="008B65FA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732A5460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6CBFA19" wp14:editId="7A46588F">
                  <wp:extent cx="285750" cy="285750"/>
                  <wp:effectExtent l="0" t="0" r="0" b="0"/>
                  <wp:docPr id="44398015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9F3D3A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7C07117" wp14:editId="2CBF6509">
                  <wp:extent cx="285750" cy="285750"/>
                  <wp:effectExtent l="0" t="0" r="0" b="0"/>
                  <wp:docPr id="6334395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5A0ACD89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593D07A" wp14:editId="52B1B9BA">
                  <wp:extent cx="285750" cy="285750"/>
                  <wp:effectExtent l="0" t="0" r="0" b="0"/>
                  <wp:docPr id="6274620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6B7BD8E2" w14:textId="4E3B539B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286370" w:rsidRPr="008B65FA" w14:paraId="365AFB57" w14:textId="77777777" w:rsidTr="00752F95">
        <w:trPr>
          <w:cantSplit/>
          <w:trHeight w:val="1331"/>
        </w:trPr>
        <w:tc>
          <w:tcPr>
            <w:tcW w:w="474" w:type="dxa"/>
            <w:shd w:val="clear" w:color="auto" w:fill="E5B8B7" w:themeFill="accent2" w:themeFillTint="66"/>
            <w:vAlign w:val="center"/>
          </w:tcPr>
          <w:p w14:paraId="6888D9F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651E0BDA" w14:textId="4EDF14D3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สนามบินคันไซ</w:t>
            </w:r>
            <w:r w:rsidR="0052018B" w:rsidRPr="0052018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วัดปราสาททอง – อิออนมอลล์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4CB99C7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72EF382" wp14:editId="2F407B06">
                  <wp:extent cx="285750" cy="285750"/>
                  <wp:effectExtent l="0" t="0" r="0" b="0"/>
                  <wp:docPr id="12925948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7B434C9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7BC62E1" wp14:editId="712A3970">
                  <wp:extent cx="328930" cy="328930"/>
                  <wp:effectExtent l="0" t="0" r="4445" b="0"/>
                  <wp:docPr id="196708905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2759B54C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BEA6682" wp14:editId="6A6B8DEC">
                  <wp:extent cx="285750" cy="285750"/>
                  <wp:effectExtent l="0" t="0" r="0" b="0"/>
                  <wp:docPr id="9576154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378CF9E1" w14:textId="5FE4EDB1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5D287208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5B6900D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705CFE13" w14:textId="5D806A3F" w:rsidR="00286370" w:rsidRPr="00752F95" w:rsidRDefault="00086AA6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86AA6">
              <w:rPr>
                <w:rFonts w:ascii="Browallia New" w:hAnsi="Browallia New" w:cs="Browallia New"/>
                <w:sz w:val="36"/>
                <w:szCs w:val="36"/>
                <w:cs/>
              </w:rPr>
              <w:t>ทาคายาม</w:t>
            </w:r>
            <w:proofErr w:type="spellStart"/>
            <w:r w:rsidRPr="00086AA6">
              <w:rPr>
                <w:rFonts w:ascii="Browallia New" w:hAnsi="Browallia New" w:cs="Browallia New"/>
                <w:sz w:val="36"/>
                <w:szCs w:val="36"/>
                <w:cs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หมู่บ้านชิราคาวาโกะ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A8C082D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308AF3" wp14:editId="504F5B8D">
                  <wp:extent cx="328930" cy="328930"/>
                  <wp:effectExtent l="0" t="0" r="4445" b="0"/>
                  <wp:docPr id="78692338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29228821" w14:textId="3E121D5C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F7810CF" wp14:editId="0C298DD9">
                  <wp:extent cx="328930" cy="328930"/>
                  <wp:effectExtent l="0" t="0" r="4445" b="0"/>
                  <wp:docPr id="154676479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86AA6">
              <w:rPr>
                <w:rFonts w:ascii="Browallia New" w:hAnsi="Browallia New" w:cs="Browallia New"/>
              </w:rPr>
              <w:t>CASH BACK</w:t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2CCD3567" w14:textId="71D5B906" w:rsidR="00286370" w:rsidRPr="008B65FA" w:rsidRDefault="00561D4A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F28117E" wp14:editId="2F33E16C">
                  <wp:extent cx="328930" cy="328930"/>
                  <wp:effectExtent l="0" t="0" r="4445" b="0"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57867AF8" w14:textId="6FF018E7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233A492D" w14:textId="77777777" w:rsidTr="00752F95">
        <w:trPr>
          <w:cantSplit/>
          <w:trHeight w:val="1134"/>
        </w:trPr>
        <w:tc>
          <w:tcPr>
            <w:tcW w:w="474" w:type="dxa"/>
            <w:shd w:val="clear" w:color="auto" w:fill="E5B8B7" w:themeFill="accent2" w:themeFillTint="66"/>
            <w:vAlign w:val="center"/>
          </w:tcPr>
          <w:p w14:paraId="73AB72F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13679587" w14:textId="69F8E437" w:rsidR="00286370" w:rsidRPr="00752F95" w:rsidRDefault="00086AA6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ตลาดคุโรมง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</w:t>
            </w:r>
            <w:r w:rsidRPr="00752F95">
              <w:rPr>
                <w:rFonts w:ascii="Browallia New" w:hAnsi="Browallia New" w:cs="Browallia New"/>
                <w:sz w:val="36"/>
                <w:szCs w:val="36"/>
              </w:rPr>
              <w:t xml:space="preserve"> DUTY FREE – </w:t>
            </w:r>
            <w:r w:rsidR="00286370" w:rsidRPr="00752F95">
              <w:rPr>
                <w:rFonts w:ascii="Browallia New" w:hAnsi="Browallia New" w:cs="Browallia New"/>
                <w:sz w:val="36"/>
                <w:szCs w:val="36"/>
                <w:cs/>
              </w:rPr>
              <w:t>ปราสาทโอซาก</w:t>
            </w:r>
            <w:proofErr w:type="spellStart"/>
            <w:r w:rsidR="00286370" w:rsidRPr="00752F95">
              <w:rPr>
                <w:rFonts w:ascii="Browallia New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="00286370"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="00286370"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ย่านชินไซบาชิ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07E01D4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BECACF9" wp14:editId="31B48B66">
                  <wp:extent cx="328930" cy="328930"/>
                  <wp:effectExtent l="0" t="0" r="0" b="0"/>
                  <wp:docPr id="3903865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3BD11B31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65491B5" wp14:editId="2566BBCD">
                  <wp:extent cx="285750" cy="285750"/>
                  <wp:effectExtent l="0" t="0" r="0" b="0"/>
                  <wp:docPr id="8550985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600D092E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3F6270" wp14:editId="27B06105">
                  <wp:extent cx="285750" cy="285750"/>
                  <wp:effectExtent l="0" t="0" r="0" b="0"/>
                  <wp:docPr id="112823337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65FA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3486B9E2" wp14:editId="2F95EE5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4635691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6F261681" w14:textId="483F4EC5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SEAGULL HOTEL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5F195B9B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0E1615FF" w14:textId="221A9FCF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0569887" w14:textId="0A0D7F25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กรุงเทพฯ (ดอนเมือง)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5263210" w14:textId="37A7CB35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5E648C4" wp14:editId="0E825F06">
                  <wp:extent cx="328930" cy="328930"/>
                  <wp:effectExtent l="0" t="0" r="0" b="0"/>
                  <wp:docPr id="124101806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55B3A1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A841829" wp14:editId="789FB276">
                  <wp:extent cx="285750" cy="285750"/>
                  <wp:effectExtent l="0" t="0" r="0" b="0"/>
                  <wp:docPr id="3296012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47CFBDD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18E4358" wp14:editId="69BA3ECA">
                  <wp:extent cx="285750" cy="285750"/>
                  <wp:effectExtent l="0" t="0" r="0" b="0"/>
                  <wp:docPr id="16081609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07B252A6" w14:textId="1598A5D6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286370" w:rsidRPr="008B65FA" w14:paraId="1D39D814" w14:textId="77777777" w:rsidTr="00752F95">
        <w:tc>
          <w:tcPr>
            <w:tcW w:w="11184" w:type="dxa"/>
            <w:gridSpan w:val="6"/>
            <w:shd w:val="clear" w:color="auto" w:fill="FF5050"/>
            <w:vAlign w:val="center"/>
          </w:tcPr>
          <w:p w14:paraId="6ADC3714" w14:textId="38016E5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D4C419F" w14:textId="54DBE626" w:rsidR="00B92228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lastRenderedPageBreak/>
        <w:t>DAY 1</w:t>
      </w:r>
      <w:r w:rsidR="00B21AA9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5B2CCC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กรุงเทพฯ (</w:t>
      </w:r>
      <w:proofErr w:type="gramStart"/>
      <w:r w:rsidRPr="00752F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ดอนเมือง</w:t>
      </w:r>
      <w:r w:rsidR="008A7D1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proofErr w:type="gramEnd"/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="00661B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="00661B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AF536E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22F3766B" w:rsidR="003C35AE" w:rsidRPr="008B65FA" w:rsidRDefault="00D55BEA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</w:t>
      </w:r>
      <w:r w:rsidR="00662E7F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.00</w:t>
      </w:r>
      <w:r w:rsidR="00752F95" w:rsidRPr="008B65FA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8B65F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765EB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8765EB" w:rsidRPr="008B65FA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 อาคาร 1 ชั้น3</w:t>
      </w:r>
      <w:r w:rsidR="00752F95" w:rsidRPr="008B65FA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AC3213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เคาน์เตอร์</w:t>
      </w:r>
      <w:r w:rsidR="00AB0E6A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="00E82BF4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752F95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THAI AIR ASIA X </w:t>
      </w:r>
      <w:r w:rsidR="003C35AE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</w:p>
    <w:p w14:paraId="5E7AD664" w14:textId="740239EC" w:rsidR="00B6071D" w:rsidRPr="008B65FA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1"/>
    </w:p>
    <w:p w14:paraId="27E95432" w14:textId="4CCC91E6" w:rsidR="00B14CB1" w:rsidRPr="008B65FA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B65FA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52F95" w:rsidRPr="008B65F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Pr="008B65FA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0A014D4A" w:rsidR="00C17E4B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453C3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2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C97B58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สนามบินคันไซ – </w:t>
      </w:r>
      <w:r w:rsidR="0052018B" w:rsidRPr="0052018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วัดปราสาททอง </w:t>
      </w:r>
      <w:r w:rsidR="00C97B58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– </w:t>
      </w:r>
      <w:r w:rsidR="005201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อิออนมอ</w:t>
      </w:r>
      <w:proofErr w:type="spellStart"/>
      <w:r w:rsidR="0052018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ลล์</w:t>
      </w:r>
      <w:proofErr w:type="spellEnd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                                 </w:t>
      </w:r>
      <w:r w:rsidR="00561D4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</w:t>
      </w:r>
      <w:proofErr w:type="gramStart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proofErr w:type="gramEnd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–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L/–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C17E4B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4B89512E" w14:textId="54B387BA" w:rsidR="00AE6E3F" w:rsidRPr="008B65FA" w:rsidRDefault="00AE6E3F" w:rsidP="00AE6E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00.55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392C4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คันไซ เมืองโอซาก</w:t>
      </w:r>
      <w:proofErr w:type="spellStart"/>
      <w:r w:rsidR="00392C4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้า</w:t>
      </w:r>
      <w:proofErr w:type="spellEnd"/>
      <w:r w:rsidR="00392C4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ประเทศญี่ปุ่น </w:t>
      </w:r>
      <w:r w:rsidRPr="008B65FA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 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752F95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THAI AIR ASIA X</w:t>
      </w:r>
      <w:r w:rsidR="00752F95" w:rsidRPr="008B65FA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52F9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XJ612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52018B">
        <w:rPr>
          <w:rFonts w:ascii="Browallia New" w:hAnsi="Browallia New" w:cs="Browallia New"/>
          <w:color w:val="FF0000"/>
          <w:sz w:val="32"/>
          <w:szCs w:val="32"/>
          <w:cs/>
        </w:rPr>
        <w:br/>
      </w:r>
      <w:r w:rsidR="0052018B" w:rsidRPr="0052018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บริการอาหารบนเครื่อง</w:t>
      </w:r>
    </w:p>
    <w:p w14:paraId="3EA61E08" w14:textId="395D32BE" w:rsidR="00392C45" w:rsidRPr="008B65FA" w:rsidRDefault="00392C45" w:rsidP="00392C4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08.40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้า</w:t>
      </w:r>
      <w:proofErr w:type="spellEnd"/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 ประเทศญี่ปุ่น</w:t>
      </w:r>
      <w:r w:rsidR="00752F9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 xml:space="preserve"> </w:t>
      </w:r>
      <w:r w:rsidRPr="008B65F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1444077" w14:textId="53321D71" w:rsidR="00C97B58" w:rsidRPr="008B65FA" w:rsidRDefault="00C97B58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เที่ยง  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บริการอาหาร ณ ภัตตาคาร</w:t>
      </w:r>
      <w:r w:rsidRPr="008B65FA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752F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เมนู เซตอาหารญี่ปุ่น</w:t>
      </w:r>
    </w:p>
    <w:p w14:paraId="2B85826A" w14:textId="260AA7AF" w:rsidR="0052018B" w:rsidRDefault="0052018B" w:rsidP="0052018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7353A519" wp14:editId="559B5566">
            <wp:simplePos x="0" y="0"/>
            <wp:positionH relativeFrom="column">
              <wp:posOffset>3447415</wp:posOffset>
            </wp:positionH>
            <wp:positionV relativeFrom="paragraph">
              <wp:posOffset>95250</wp:posOffset>
            </wp:positionV>
            <wp:extent cx="3178175" cy="1948180"/>
            <wp:effectExtent l="0" t="0" r="3175" b="0"/>
            <wp:wrapSquare wrapText="bothSides"/>
            <wp:docPr id="9" name="Picture 9" descr="Kinkaku-ji with a yellow roof and a tree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Kinkaku-ji with a yellow roof and a tree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/>
                    <a:stretch/>
                  </pic:blipFill>
                  <pic:spPr bwMode="auto">
                    <a:xfrm>
                      <a:off x="0" y="0"/>
                      <a:ext cx="3178175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2018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เมือง</w:t>
      </w:r>
      <w:proofErr w:type="spellStart"/>
      <w:r w:rsidRPr="0052018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เกีย</w:t>
      </w:r>
      <w:proofErr w:type="spellEnd"/>
      <w:r w:rsidRPr="0052018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วโต</w:t>
      </w:r>
      <w:r w:rsidRPr="0052018B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(KYOTO)</w:t>
      </w:r>
      <w:r w:rsidRPr="00AE2D0D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52018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วัดปราสาททอง (</w:t>
      </w:r>
      <w:r w:rsidRPr="0052018B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KINKAKUJI TEMPLE)</w:t>
      </w:r>
      <w:r w:rsidRPr="0052018B">
        <w:rPr>
          <w:rFonts w:ascii="Browallia New" w:hAnsi="Browallia New" w:cs="Browallia New"/>
          <w:color w:val="1F497D" w:themeColor="text2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57F92D4C" w14:textId="77777777" w:rsidR="0052018B" w:rsidRPr="005B4179" w:rsidRDefault="0052018B" w:rsidP="0052018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E1459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23AC359A" w14:textId="5208C0BC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อิสระอาหาร ตามอัธยาศัยเพื่อสะดวกแก่การ</w:t>
      </w:r>
      <w:r w:rsidR="008B65FA">
        <w:rPr>
          <w:rFonts w:ascii="Browall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ท่องเที่ยว</w:t>
      </w:r>
    </w:p>
    <w:p w14:paraId="20910EB8" w14:textId="53C436A2" w:rsidR="009C30D6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ที่พัก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ab/>
      </w:r>
      <w:r w:rsidR="00752F95"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KOYO HOTEL, GIFU 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หรือเทียบเท่า</w:t>
      </w:r>
    </w:p>
    <w:p w14:paraId="286BBAA4" w14:textId="6D308E2C" w:rsidR="009C30D6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DAY 3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086AA6" w:rsidRPr="00086AA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ทาคายาม</w:t>
      </w:r>
      <w:proofErr w:type="spellStart"/>
      <w:r w:rsidR="00086AA6" w:rsidRPr="00086AA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่า</w:t>
      </w:r>
      <w:proofErr w:type="spellEnd"/>
      <w:r w:rsidR="00086AA6" w:rsidRPr="00086AA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– หมู่บ้านชิราคาวาโกะ</w:t>
      </w:r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    </w:t>
      </w:r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</w:t>
      </w:r>
      <w:r w:rsidR="00086AA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              </w:t>
      </w:r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proofErr w:type="gramStart"/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(</w:t>
      </w:r>
      <w:proofErr w:type="gramEnd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L/</w:t>
      </w:r>
      <w:r w:rsidR="008E06E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D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9C30D6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DE4DEEA" w14:textId="3D3486A4" w:rsidR="009C30D6" w:rsidRPr="008B65FA" w:rsidRDefault="009C30D6" w:rsidP="009C30D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บริการอาหาร ณ ห้องอาหารโรงแรม</w:t>
      </w:r>
    </w:p>
    <w:p w14:paraId="164DADBF" w14:textId="56CAF222" w:rsidR="00086AA6" w:rsidRDefault="00086AA6" w:rsidP="00086AA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 wp14:anchorId="6E8D4D90" wp14:editId="6B569798">
            <wp:simplePos x="0" y="0"/>
            <wp:positionH relativeFrom="column">
              <wp:posOffset>4610100</wp:posOffset>
            </wp:positionH>
            <wp:positionV relativeFrom="paragraph">
              <wp:posOffset>-213996</wp:posOffset>
            </wp:positionV>
            <wp:extent cx="2019300" cy="1262063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775" cy="126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ทาคายาม</w:t>
      </w:r>
      <w:proofErr w:type="spellStart"/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่า</w:t>
      </w:r>
      <w:proofErr w:type="spellEnd"/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(</w:t>
      </w:r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TAKAYAMA)</w:t>
      </w:r>
      <w:r w:rsidRPr="00752F95">
        <w:rPr>
          <w:rFonts w:ascii="Browallia New" w:eastAsia="Cordia New" w:hAnsi="Browallia New" w:cs="Browallia New"/>
          <w:color w:val="1F497D" w:themeColor="text2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เขตเมืองเก่าซันมา</w:t>
      </w:r>
      <w:proofErr w:type="spellStart"/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ชิซึ</w:t>
      </w:r>
      <w:proofErr w:type="spellEnd"/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จิ</w:t>
      </w:r>
      <w:r w:rsidRPr="00752F95"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3D0F39CD" w14:textId="77777777" w:rsidR="00086AA6" w:rsidRPr="00752F95" w:rsidRDefault="00086AA6" w:rsidP="00086AA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42C160F" wp14:editId="4A5704A1">
            <wp:extent cx="6696075" cy="3533775"/>
            <wp:effectExtent l="0" t="0" r="9525" b="9525"/>
            <wp:docPr id="1" name="Picture 1" descr="A person riding a bike on a snow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riding a bike on a snowy stre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81" b="6757"/>
                    <a:stretch/>
                  </pic:blipFill>
                  <pic:spPr bwMode="auto">
                    <a:xfrm>
                      <a:off x="0" y="0"/>
                      <a:ext cx="669607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4DF53" w14:textId="6217008F" w:rsidR="00752F95" w:rsidRDefault="009C30D6" w:rsidP="00752F9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เที่ยง   </w:t>
      </w:r>
      <w:r w:rsidR="00752F95"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ab/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บริการอาหาร </w:t>
      </w:r>
      <w:r w:rsidR="00086AA6">
        <w:rPr>
          <w:rFonts w:ascii="Browallia New" w:hAnsi="Browallia New" w:cs="Browallia New"/>
          <w:b/>
          <w:bCs/>
          <w:color w:val="00B050"/>
          <w:sz w:val="32"/>
          <w:szCs w:val="32"/>
        </w:rPr>
        <w:t>CASHBACK 2000 YEN</w:t>
      </w:r>
    </w:p>
    <w:p w14:paraId="7BF41260" w14:textId="77777777" w:rsidR="00752F95" w:rsidRDefault="00752F95" w:rsidP="00752F9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D71D912" w14:textId="77777777" w:rsidR="00752F95" w:rsidRPr="00771707" w:rsidRDefault="00752F95" w:rsidP="00752F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3A16C77" wp14:editId="7E0FC0DF">
            <wp:extent cx="3352800" cy="2189760"/>
            <wp:effectExtent l="0" t="0" r="0" b="1270"/>
            <wp:docPr id="3" name="Picture 3" descr="A group of houses covered in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houses covered in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658" cy="2209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82D701" wp14:editId="637F083E">
            <wp:extent cx="3278037" cy="2188158"/>
            <wp:effectExtent l="0" t="0" r="0" b="3175"/>
            <wp:docPr id="4" name="Picture 4" descr="A group of houses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houses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2BD78" w14:textId="1F09D229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</w:r>
      <w:r w:rsidR="008E06E9"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บริการอาหาร ณ ภัตตาคาร</w:t>
      </w:r>
      <w:r w:rsidR="008E06E9">
        <w:rPr>
          <w:rFonts w:ascii="Browall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/ห้องอาหารโรงแรม</w:t>
      </w:r>
    </w:p>
    <w:p w14:paraId="20E493A1" w14:textId="277D4983" w:rsidR="00752F95" w:rsidRDefault="00752F95" w:rsidP="00752F9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ที่พัก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ab/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KOYO HOTEL, GIFU 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หรือเทียบเท่า</w:t>
      </w:r>
    </w:p>
    <w:p w14:paraId="0C79FF15" w14:textId="77777777" w:rsidR="00086AA6" w:rsidRPr="008B65FA" w:rsidRDefault="00086AA6" w:rsidP="00752F9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15868" w:themeColor="accent5" w:themeShade="80"/>
          <w:sz w:val="32"/>
          <w:szCs w:val="32"/>
        </w:rPr>
      </w:pPr>
    </w:p>
    <w:p w14:paraId="0D3F04C5" w14:textId="34634CED" w:rsidR="0063065F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4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ตลาดคุโรมง –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DUTY FREE – </w:t>
      </w:r>
      <w:r w:rsidR="00086AA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ปราสาทโอซาก</w:t>
      </w:r>
      <w:proofErr w:type="spellStart"/>
      <w:r w:rsidR="00086AA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้า</w:t>
      </w:r>
      <w:proofErr w:type="spellEnd"/>
      <w:r w:rsidR="00086AA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–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ย่านชินไซบาชิ                                             </w:t>
      </w:r>
      <w:r w:rsidR="00FE14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proofErr w:type="gramStart"/>
      <w:r w:rsidR="00FE14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proofErr w:type="gramEnd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/–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63065F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292EEF4E" w14:textId="77777777" w:rsidR="0063065F" w:rsidRPr="008B65FA" w:rsidRDefault="0063065F" w:rsidP="0063065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lastRenderedPageBreak/>
        <w:t>เช้า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68785E15" w14:textId="1682C47C" w:rsidR="0063065F" w:rsidRPr="008B65FA" w:rsidRDefault="0063065F" w:rsidP="00086AA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นำท่านสู่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ตลาดคุโรมง (</w:t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KUROMON MARKET)</w:t>
      </w:r>
      <w:r w:rsidR="00752F95" w:rsidRPr="008B65FA">
        <w:rPr>
          <w:rFonts w:ascii="Browallia New" w:hAnsi="Browallia New" w:cs="Browallia New"/>
          <w:color w:val="76923C" w:themeColor="accent3" w:themeShade="BF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>แห่งนี้ที่มี   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>”</w:t>
      </w:r>
      <w:r w:rsidRPr="008B65FA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8F0D1C1" w14:textId="6E0548A3" w:rsidR="0063065F" w:rsidRPr="008B65FA" w:rsidRDefault="00AC384C" w:rsidP="00752F9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76923C" w:themeColor="accent3" w:themeShade="BF"/>
          <w:sz w:val="32"/>
          <w:szCs w:val="32"/>
        </w:rPr>
        <w:drawing>
          <wp:inline distT="0" distB="0" distL="0" distR="0" wp14:anchorId="4F92D1C1" wp14:editId="4AA3E4D3">
            <wp:extent cx="3312326" cy="2212975"/>
            <wp:effectExtent l="0" t="0" r="2540" b="0"/>
            <wp:docPr id="16467244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48" cy="22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2D0B" w:rsidRPr="008B65FA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728FFD" wp14:editId="0458598C">
            <wp:extent cx="3267075" cy="2203450"/>
            <wp:effectExtent l="0" t="0" r="0" b="6350"/>
            <wp:docPr id="1013287746" name="Picture 1013287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720" cy="220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5C29B" w14:textId="357DD8F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เที่ยง 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ช้</w:t>
      </w:r>
      <w:proofErr w:type="spellEnd"/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อปปิ้ง</w:t>
      </w:r>
    </w:p>
    <w:p w14:paraId="6B7BD19B" w14:textId="77777777" w:rsidR="00AC384C" w:rsidRPr="008B65FA" w:rsidRDefault="00AC384C" w:rsidP="00752F95">
      <w:pPr>
        <w:pStyle w:val="Default"/>
        <w:ind w:firstLine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77CCBDB7" w14:textId="5DAEF2BB" w:rsidR="00086AA6" w:rsidRPr="008B65FA" w:rsidRDefault="00086AA6" w:rsidP="00086AA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ปราสาทโอซาก</w:t>
      </w:r>
      <w:proofErr w:type="spellStart"/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้า</w:t>
      </w:r>
      <w:proofErr w:type="spellEnd"/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0F70DCA1" w14:textId="0496FC49" w:rsidR="00086AA6" w:rsidRDefault="00086AA6" w:rsidP="00086AA6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F593817" wp14:editId="0CC98D58">
            <wp:extent cx="3352800" cy="2199640"/>
            <wp:effectExtent l="0" t="0" r="0" b="0"/>
            <wp:docPr id="31" name="Picture 31" descr="A city with tall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city with tall buildin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35280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B402B48" wp14:editId="57C9397A">
            <wp:extent cx="3277235" cy="2210435"/>
            <wp:effectExtent l="0" t="0" r="0" b="0"/>
            <wp:docPr id="43" name="Picture 43" descr="A white building with gold trim with Osaka Castle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white building with gold trim with Osaka Castle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221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02BDB2" w14:textId="31B8891D" w:rsidR="00AC384C" w:rsidRPr="008B65FA" w:rsidRDefault="00AC384C" w:rsidP="00AC384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ย่านชินไซบาชิ (</w:t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SHINSAIBASHI)</w:t>
      </w:r>
      <w:r w:rsidRPr="00752F95"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C34174D" w14:textId="7777777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356EC34F" wp14:editId="3EDFF994">
            <wp:extent cx="6686550" cy="3771900"/>
            <wp:effectExtent l="0" t="0" r="0" b="0"/>
            <wp:docPr id="865666828" name="Picture 865666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F4405" w14:textId="7777777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ช้</w:t>
      </w:r>
      <w:proofErr w:type="spellEnd"/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อปปิ้ง</w:t>
      </w:r>
    </w:p>
    <w:p w14:paraId="32868AF6" w14:textId="561C3E0F" w:rsidR="009C30D6" w:rsidRPr="00752F95" w:rsidRDefault="00AC384C" w:rsidP="004B3C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SEAGULL HOTEL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34989CB1" w14:textId="30DB51BB" w:rsidR="00C222C7" w:rsidRPr="008B65FA" w:rsidRDefault="00752F95" w:rsidP="00694C83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bookmarkStart w:id="2" w:name="_Hlk172882079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48627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5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  <w:t>สนามบินคันไซ – กรุงเทพฯ</w:t>
      </w:r>
      <w:r w:rsidR="008765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proofErr w:type="gramStart"/>
      <w:r w:rsidR="008765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ดอนเมือง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)   </w:t>
      </w:r>
      <w:proofErr w:type="gramEnd"/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                                     </w:t>
      </w:r>
      <w:r w:rsidR="00FE14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/–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C222C7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C5CA88D" w14:textId="48C05B3D" w:rsidR="009C30D6" w:rsidRPr="008B65FA" w:rsidRDefault="00C222C7" w:rsidP="00C222C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1C7877C4" w14:textId="77777777" w:rsidR="00C222C7" w:rsidRPr="008B65FA" w:rsidRDefault="00C222C7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>้า</w:t>
      </w:r>
      <w:proofErr w:type="spellEnd"/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 ประเทศญี่ปุ่น</w:t>
      </w:r>
    </w:p>
    <w:p w14:paraId="54974E81" w14:textId="42469AF4" w:rsidR="00C222C7" w:rsidRDefault="00752F95" w:rsidP="00C222C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09.50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</w:t>
      </w:r>
      <w:r w:rsidR="008765EB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ดอนเมือง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กรุงเทพฯ</w:t>
      </w:r>
      <w:r w:rsidR="00C222C7"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สายการบิน</w:t>
      </w:r>
      <w:r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</w:rPr>
        <w:t xml:space="preserve"> THAI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</w:rPr>
        <w:t>XJ613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9B359A2" w14:textId="60827145" w:rsidR="0052018B" w:rsidRPr="008B65FA" w:rsidRDefault="0052018B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2018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บริการอาหารบนเครื่อง</w:t>
      </w:r>
    </w:p>
    <w:p w14:paraId="6DE19398" w14:textId="73B9FD75" w:rsidR="00E67BD4" w:rsidRPr="008B65FA" w:rsidRDefault="00752F95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13.50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</w:t>
      </w:r>
      <w:r w:rsidR="008765EB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ดอนเมือง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กรุงเทพฯ</w:t>
      </w:r>
      <w:r w:rsidR="00C222C7"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="00C222C7" w:rsidRPr="008B65FA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222C7" w:rsidRPr="008B65FA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bookmarkEnd w:id="2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B0D6E8A" w14:textId="145F162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E0AD35" w14:textId="2C618D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6E8618" w14:textId="740286D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FC0A93" w14:textId="7B689CFD" w:rsidR="00086AA6" w:rsidRDefault="00086AA6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75B863A" w14:textId="77777777" w:rsidR="00086AA6" w:rsidRDefault="00086AA6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8C01D1" w14:textId="012EA8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5F322D0" w14:textId="0B8B891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607CD" w14:textId="7F3606E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B3DE67" w14:textId="4D680A6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6319D6" w14:textId="13E2DE1E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4390"/>
        <w:gridCol w:w="2976"/>
        <w:gridCol w:w="3074"/>
      </w:tblGrid>
      <w:tr w:rsidR="00DF2EAB" w:rsidRPr="008B65FA" w14:paraId="40AE7931" w14:textId="77777777" w:rsidTr="00220DBD">
        <w:trPr>
          <w:trHeight w:val="104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6CDC203C" w14:textId="77777777" w:rsidR="00DF2EAB" w:rsidRPr="008B65FA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53CD8A98" w14:textId="77777777" w:rsidR="00DF2EAB" w:rsidRPr="008B65FA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0F4AB92C" w14:textId="77777777" w:rsidR="00DF2EAB" w:rsidRPr="008B65FA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F2EAB" w:rsidRPr="008B65FA" w14:paraId="7B4919B4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6C2D16" w14:textId="7BF78B20" w:rsidR="00DF2EAB" w:rsidRPr="008B65FA" w:rsidRDefault="003A71B8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71B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01-05 </w:t>
            </w:r>
            <w:r w:rsidR="00754C2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10A6821" w14:textId="2B9B1272" w:rsidR="00DF2EAB" w:rsidRPr="008B65FA" w:rsidRDefault="00FC71B6" w:rsidP="00FC71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30</w:t>
            </w:r>
            <w:r w:rsidR="00754C2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754C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PAX ---- 36</w:t>
            </w:r>
            <w:r w:rsidR="00A36E3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498A3E" w14:textId="22EDFD5E" w:rsidR="00DF2EAB" w:rsidRPr="008B65FA" w:rsidRDefault="008072AF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220DBD" w:rsidRPr="008B65FA" w14:paraId="79BD4713" w14:textId="77777777" w:rsidTr="00C15D8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</w:tcPr>
          <w:p w14:paraId="3596EADF" w14:textId="0AFE1BB4" w:rsidR="00220DBD" w:rsidRPr="008B65FA" w:rsidRDefault="00220DBD" w:rsidP="00220D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10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Pr="008B65FA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8B65FA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3D088D14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1,500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CA8B5EF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754C25">
        <w:rPr>
          <w:rFonts w:ascii="Browallia New" w:hAnsi="Browallia New" w:cs="Browallia New"/>
          <w:sz w:val="32"/>
          <w:szCs w:val="32"/>
          <w:highlight w:val="yellow"/>
        </w:rPr>
        <w:t>55-60</w:t>
      </w: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754C25"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ขอราคาใหม่อีกครั้ง ราคานี้เป็นราคาที่ทำการเสนอโดยที่ยังไม่ได้ทำการมัดจำตั๋วเครื้องบิน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1662F5" w14:textId="0E50338F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SGL </w:t>
      </w:r>
      <w:r w:rsidRPr="008B65FA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035F0541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โปรแกรมอาจมีการเปลี่ยนแปลงได้ตามความเหมาะสม โดยไม่ต้องแจ้งให้ทราบล่วงหน้า</w:t>
      </w:r>
    </w:p>
    <w:p w14:paraId="372B447C" w14:textId="4E323F10" w:rsidR="00C90CB7" w:rsidRPr="008B65FA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52F95"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Pr="008B65FA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010F7121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52F95" w:rsidRPr="008B65FA">
        <w:rPr>
          <w:rFonts w:ascii="Browallia New" w:hAnsi="Browallia New" w:cs="Browallia New"/>
          <w:sz w:val="32"/>
          <w:szCs w:val="32"/>
        </w:rPr>
        <w:t>ECONOMY CLASS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UPGRADE </w:t>
      </w:r>
      <w:r w:rsidRPr="008B65FA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52F95" w:rsidRPr="008B65FA">
        <w:rPr>
          <w:rFonts w:ascii="Browallia New" w:hAnsi="Browallia New" w:cs="Browallia New"/>
          <w:sz w:val="32"/>
          <w:szCs w:val="32"/>
        </w:rPr>
        <w:t>WHEEL CHAIR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1B3BBDC4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39C7DA26" w:rsidR="00C90CB7" w:rsidRPr="008B65FA" w:rsidRDefault="00752F95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VAT 7</w:t>
      </w:r>
      <w:r w:rsidR="00C90CB7" w:rsidRPr="008B65FA">
        <w:rPr>
          <w:rFonts w:ascii="Browallia New" w:hAnsi="Browallia New" w:cs="Browallia New"/>
          <w:sz w:val="32"/>
          <w:szCs w:val="32"/>
          <w:cs/>
        </w:rPr>
        <w:t>% และภาษีหัก ณ ที่จ่าย 3% (เฉพาะค่าบริการ)</w:t>
      </w:r>
    </w:p>
    <w:p w14:paraId="06902A26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742E7F78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52F95" w:rsidRPr="008B65FA">
        <w:rPr>
          <w:rFonts w:ascii="Browallia New" w:hAnsi="Browallia New" w:cs="Browallia New"/>
          <w:sz w:val="32"/>
          <w:szCs w:val="32"/>
        </w:rPr>
        <w:t>,000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,000,000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 ตามเงื่อนไขของบริษัทประกันภัย (ไม่รวมประกันสุขภาพ)</w:t>
      </w:r>
    </w:p>
    <w:p w14:paraId="72D04A25" w14:textId="77777777" w:rsidR="00C90CB7" w:rsidRPr="008B65FA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8B65F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06C8163C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43E1E">
        <w:rPr>
          <w:rFonts w:ascii="Browallia New" w:hAnsi="Browallia New" w:cs="Browallia New"/>
          <w:sz w:val="32"/>
          <w:szCs w:val="32"/>
        </w:rPr>
        <w:t>1</w:t>
      </w:r>
      <w:r w:rsidR="00752F95" w:rsidRPr="008B65FA">
        <w:rPr>
          <w:rFonts w:ascii="Browallia New" w:hAnsi="Browallia New" w:cs="Browallia New"/>
          <w:sz w:val="32"/>
          <w:szCs w:val="32"/>
        </w:rPr>
        <w:t>,</w:t>
      </w:r>
      <w:r w:rsidR="00943E1E">
        <w:rPr>
          <w:rFonts w:ascii="Browallia New" w:hAnsi="Browallia New" w:cs="Browallia New"/>
          <w:sz w:val="32"/>
          <w:szCs w:val="32"/>
        </w:rPr>
        <w:t>5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00 </w:t>
      </w:r>
      <w:r w:rsidRPr="008B65FA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8B65FA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2E9D3098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15,000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8B65FA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58E2638D" w14:textId="77777777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3237F25F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8B65FA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3F45B6FA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61C92DB0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2DB40F72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8B65FA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8B65FA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1DD230CE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52F95"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52F95"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8B65F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592787B3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1 </w:t>
      </w:r>
      <w:r w:rsidRPr="008B65F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8B65FA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8B65FA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B65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8B65FA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B65FA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B65FA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9021296" w14:textId="188AA589" w:rsidR="00B9669B" w:rsidRPr="00465F73" w:rsidRDefault="00C90CB7" w:rsidP="00465F7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52F95" w:rsidRPr="008B65FA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8B65FA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sectPr w:rsidR="00B9669B" w:rsidRPr="00465F73" w:rsidSect="00683D6C">
      <w:footerReference w:type="default" r:id="rId2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AD7A4" w14:textId="77777777" w:rsidR="009D4059" w:rsidRDefault="009D4059" w:rsidP="00557AE0">
      <w:pPr>
        <w:spacing w:after="0" w:line="240" w:lineRule="auto"/>
      </w:pPr>
      <w:r>
        <w:separator/>
      </w:r>
    </w:p>
  </w:endnote>
  <w:endnote w:type="continuationSeparator" w:id="0">
    <w:p w14:paraId="0E8B31F0" w14:textId="77777777" w:rsidR="009D4059" w:rsidRDefault="009D4059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8E498" w14:textId="77777777" w:rsidR="009D4059" w:rsidRDefault="009D4059" w:rsidP="00557AE0">
      <w:pPr>
        <w:spacing w:after="0" w:line="240" w:lineRule="auto"/>
      </w:pPr>
      <w:r>
        <w:separator/>
      </w:r>
    </w:p>
  </w:footnote>
  <w:footnote w:type="continuationSeparator" w:id="0">
    <w:p w14:paraId="2E3DEB45" w14:textId="77777777" w:rsidR="009D4059" w:rsidRDefault="009D4059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4"/>
  </w:num>
  <w:num w:numId="12">
    <w:abstractNumId w:val="11"/>
  </w:num>
  <w:num w:numId="13">
    <w:abstractNumId w:val="10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0135"/>
    <w:rsid w:val="00021234"/>
    <w:rsid w:val="00025DC1"/>
    <w:rsid w:val="00027231"/>
    <w:rsid w:val="00036B9A"/>
    <w:rsid w:val="000411A3"/>
    <w:rsid w:val="000447B2"/>
    <w:rsid w:val="00057144"/>
    <w:rsid w:val="00057616"/>
    <w:rsid w:val="0006385B"/>
    <w:rsid w:val="00075B87"/>
    <w:rsid w:val="00081C84"/>
    <w:rsid w:val="000838E0"/>
    <w:rsid w:val="00084A69"/>
    <w:rsid w:val="00084C85"/>
    <w:rsid w:val="00086AA6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0DBD"/>
    <w:rsid w:val="00242ACF"/>
    <w:rsid w:val="0024692E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3161"/>
    <w:rsid w:val="002D45E7"/>
    <w:rsid w:val="002E1D83"/>
    <w:rsid w:val="00303A53"/>
    <w:rsid w:val="00307BE7"/>
    <w:rsid w:val="00310DC1"/>
    <w:rsid w:val="003279C0"/>
    <w:rsid w:val="00327C7C"/>
    <w:rsid w:val="003357DB"/>
    <w:rsid w:val="003379CF"/>
    <w:rsid w:val="00337EEE"/>
    <w:rsid w:val="003412EA"/>
    <w:rsid w:val="00342141"/>
    <w:rsid w:val="00347065"/>
    <w:rsid w:val="00347455"/>
    <w:rsid w:val="00351E82"/>
    <w:rsid w:val="0035492A"/>
    <w:rsid w:val="00364731"/>
    <w:rsid w:val="003704F2"/>
    <w:rsid w:val="00380F01"/>
    <w:rsid w:val="00380FB3"/>
    <w:rsid w:val="00386FCD"/>
    <w:rsid w:val="00392C45"/>
    <w:rsid w:val="003938C3"/>
    <w:rsid w:val="00393A73"/>
    <w:rsid w:val="003953DE"/>
    <w:rsid w:val="003A71B8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65F73"/>
    <w:rsid w:val="00474DCB"/>
    <w:rsid w:val="00475046"/>
    <w:rsid w:val="00475D9B"/>
    <w:rsid w:val="00480572"/>
    <w:rsid w:val="00483AB8"/>
    <w:rsid w:val="0048627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18B"/>
    <w:rsid w:val="00520DF8"/>
    <w:rsid w:val="00521C18"/>
    <w:rsid w:val="00521E6E"/>
    <w:rsid w:val="0053289C"/>
    <w:rsid w:val="00532927"/>
    <w:rsid w:val="005346C6"/>
    <w:rsid w:val="00534BDE"/>
    <w:rsid w:val="00543BC9"/>
    <w:rsid w:val="00557AE0"/>
    <w:rsid w:val="00561D4A"/>
    <w:rsid w:val="00564055"/>
    <w:rsid w:val="005674A5"/>
    <w:rsid w:val="00567D37"/>
    <w:rsid w:val="00572A86"/>
    <w:rsid w:val="00575EAA"/>
    <w:rsid w:val="005803CA"/>
    <w:rsid w:val="0058172A"/>
    <w:rsid w:val="00590A45"/>
    <w:rsid w:val="005920A4"/>
    <w:rsid w:val="00595E7A"/>
    <w:rsid w:val="005A7324"/>
    <w:rsid w:val="005B1C6B"/>
    <w:rsid w:val="005B2CCC"/>
    <w:rsid w:val="005C0F3E"/>
    <w:rsid w:val="005C3B84"/>
    <w:rsid w:val="005C68FB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2F95"/>
    <w:rsid w:val="00754C25"/>
    <w:rsid w:val="00760B3E"/>
    <w:rsid w:val="00766B0D"/>
    <w:rsid w:val="007673D2"/>
    <w:rsid w:val="0077101C"/>
    <w:rsid w:val="00772E94"/>
    <w:rsid w:val="007865BE"/>
    <w:rsid w:val="00792B45"/>
    <w:rsid w:val="0079564F"/>
    <w:rsid w:val="0079620D"/>
    <w:rsid w:val="00796644"/>
    <w:rsid w:val="007A0EF3"/>
    <w:rsid w:val="007A3AB8"/>
    <w:rsid w:val="007C2234"/>
    <w:rsid w:val="007C6993"/>
    <w:rsid w:val="007D5091"/>
    <w:rsid w:val="007D79AC"/>
    <w:rsid w:val="007E2D16"/>
    <w:rsid w:val="007F113D"/>
    <w:rsid w:val="007F4093"/>
    <w:rsid w:val="007F4942"/>
    <w:rsid w:val="007F6313"/>
    <w:rsid w:val="007F64C3"/>
    <w:rsid w:val="008072AF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765EB"/>
    <w:rsid w:val="0088191C"/>
    <w:rsid w:val="00882CD0"/>
    <w:rsid w:val="00884906"/>
    <w:rsid w:val="00887940"/>
    <w:rsid w:val="008A7D10"/>
    <w:rsid w:val="008B07A1"/>
    <w:rsid w:val="008B30DE"/>
    <w:rsid w:val="008B65FA"/>
    <w:rsid w:val="008C2A6C"/>
    <w:rsid w:val="008D6897"/>
    <w:rsid w:val="008E06E3"/>
    <w:rsid w:val="008E06E9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1E72"/>
    <w:rsid w:val="009B7AE2"/>
    <w:rsid w:val="009B7CC7"/>
    <w:rsid w:val="009C2A44"/>
    <w:rsid w:val="009C30D6"/>
    <w:rsid w:val="009D32FD"/>
    <w:rsid w:val="009D4059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34B47"/>
    <w:rsid w:val="00A36E39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232CD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B74B5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C3B88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55BEA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865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67BD4"/>
    <w:rsid w:val="00E71890"/>
    <w:rsid w:val="00E812A2"/>
    <w:rsid w:val="00E82BF4"/>
    <w:rsid w:val="00EB3A9F"/>
    <w:rsid w:val="00EC3E0D"/>
    <w:rsid w:val="00ED2B11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91482"/>
    <w:rsid w:val="00F94158"/>
    <w:rsid w:val="00F94B61"/>
    <w:rsid w:val="00F94E4F"/>
    <w:rsid w:val="00F969D3"/>
    <w:rsid w:val="00FA3F25"/>
    <w:rsid w:val="00FB7464"/>
    <w:rsid w:val="00FC3DE2"/>
    <w:rsid w:val="00FC71B6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sv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RV INC Ksmile 01-05 มีนาคม 2568 XJ612-613</Template>
  <TotalTime>12</TotalTime>
  <Pages>1</Pages>
  <Words>2618</Words>
  <Characters>14927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7</cp:revision>
  <cp:lastPrinted>2023-09-12T09:54:00Z</cp:lastPrinted>
  <dcterms:created xsi:type="dcterms:W3CDTF">2024-11-01T11:48:00Z</dcterms:created>
  <dcterms:modified xsi:type="dcterms:W3CDTF">2024-11-21T10:06:00Z</dcterms:modified>
</cp:coreProperties>
</file>